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A42" w:rsidRPr="001E433D" w:rsidRDefault="00F55A42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Додаток 2</w:t>
      </w:r>
    </w:p>
    <w:p w:rsidR="00F55A42" w:rsidRPr="001E433D" w:rsidRDefault="00F55A42" w:rsidP="009D15C9">
      <w:pPr>
        <w:ind w:left="5954"/>
        <w:jc w:val="both"/>
        <w:rPr>
          <w:sz w:val="16"/>
          <w:szCs w:val="28"/>
        </w:rPr>
      </w:pPr>
      <w:r w:rsidRPr="001E433D">
        <w:rPr>
          <w:sz w:val="16"/>
          <w:szCs w:val="28"/>
        </w:rPr>
        <w:t>до Порядку надання довідки про відсутність заборгованості з платежів, контроль за справлянням яких покладено на контролюючі органи</w:t>
      </w:r>
    </w:p>
    <w:p w:rsidR="00F55A42" w:rsidRPr="001E433D" w:rsidRDefault="00F55A42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(пункт 3)</w:t>
      </w:r>
    </w:p>
    <w:p w:rsidR="00F55A42" w:rsidRPr="001E433D" w:rsidRDefault="00F55A42" w:rsidP="00C41175">
      <w:pPr>
        <w:rPr>
          <w:sz w:val="28"/>
          <w:szCs w:val="28"/>
        </w:rPr>
      </w:pPr>
      <w:r w:rsidRPr="001E433D">
        <w:rPr>
          <w:sz w:val="28"/>
          <w:szCs w:val="28"/>
        </w:rPr>
        <w:t xml:space="preserve">від </w:t>
      </w:r>
      <w:r>
        <w:rPr>
          <w:sz w:val="28"/>
          <w:szCs w:val="28"/>
        </w:rPr>
        <w:t>2</w:t>
      </w:r>
      <w:r w:rsidRPr="001E433D">
        <w:rPr>
          <w:sz w:val="28"/>
          <w:szCs w:val="28"/>
        </w:rPr>
        <w:t>1.0</w:t>
      </w:r>
      <w:r>
        <w:rPr>
          <w:sz w:val="28"/>
          <w:szCs w:val="28"/>
        </w:rPr>
        <w:t>7</w:t>
      </w:r>
      <w:r w:rsidRPr="001E433D">
        <w:rPr>
          <w:sz w:val="28"/>
          <w:szCs w:val="28"/>
        </w:rPr>
        <w:t>.2026            № 1</w:t>
      </w:r>
    </w:p>
    <w:p w:rsidR="00F55A42" w:rsidRPr="001E433D" w:rsidRDefault="00F55A42" w:rsidP="001A7995">
      <w:pPr>
        <w:jc w:val="center"/>
        <w:rPr>
          <w:b/>
          <w:szCs w:val="28"/>
        </w:rPr>
      </w:pPr>
    </w:p>
    <w:p w:rsidR="00F55A42" w:rsidRPr="001E433D" w:rsidRDefault="00F55A42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 xml:space="preserve">ЗАЯВА </w:t>
      </w:r>
    </w:p>
    <w:p w:rsidR="00F55A42" w:rsidRPr="001E433D" w:rsidRDefault="00F55A42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>про надання довідки</w:t>
      </w:r>
      <w:r w:rsidRPr="001E433D">
        <w:rPr>
          <w:sz w:val="28"/>
          <w:szCs w:val="28"/>
        </w:rPr>
        <w:t xml:space="preserve"> </w:t>
      </w:r>
      <w:r w:rsidRPr="001E433D">
        <w:rPr>
          <w:b/>
          <w:sz w:val="28"/>
          <w:szCs w:val="28"/>
        </w:rPr>
        <w:t xml:space="preserve">про відсутність заборгованості з платежів, </w:t>
      </w:r>
      <w:r w:rsidRPr="001E433D">
        <w:rPr>
          <w:b/>
          <w:sz w:val="28"/>
          <w:szCs w:val="28"/>
        </w:rPr>
        <w:br/>
        <w:t>контроль за справлянням яких покладено на контролюючі органи</w:t>
      </w:r>
    </w:p>
    <w:p w:rsidR="00F55A42" w:rsidRPr="001E433D" w:rsidRDefault="00F55A42" w:rsidP="001A7995">
      <w:pPr>
        <w:rPr>
          <w:szCs w:val="28"/>
        </w:rPr>
      </w:pPr>
    </w:p>
    <w:p w:rsidR="00F55A42" w:rsidRPr="001E433D" w:rsidRDefault="00F55A42" w:rsidP="001A7995">
      <w:pPr>
        <w:rPr>
          <w:sz w:val="24"/>
        </w:rPr>
      </w:pPr>
      <w:r w:rsidRPr="001E433D">
        <w:rPr>
          <w:sz w:val="24"/>
        </w:rPr>
        <w:t>1. Найменування контролюючого органу, до якого подається заява</w:t>
      </w:r>
    </w:p>
    <w:tbl>
      <w:tblPr>
        <w:tblW w:w="0" w:type="auto"/>
        <w:tblInd w:w="108" w:type="dxa"/>
        <w:tblLook w:val="00A0"/>
      </w:tblPr>
      <w:tblGrid>
        <w:gridCol w:w="10524"/>
      </w:tblGrid>
      <w:tr w:rsidR="00F55A42" w:rsidRPr="001E433D" w:rsidTr="00D73818">
        <w:trPr>
          <w:trHeight w:val="80"/>
        </w:trPr>
        <w:tc>
          <w:tcPr>
            <w:tcW w:w="10524" w:type="dxa"/>
            <w:tcBorders>
              <w:bottom w:val="single" w:sz="4" w:space="0" w:color="auto"/>
            </w:tcBorders>
          </w:tcPr>
          <w:p w:rsidR="00F55A42" w:rsidRDefault="00F55A42" w:rsidP="00A47C4A">
            <w:pPr>
              <w:rPr>
                <w:sz w:val="24"/>
              </w:rPr>
            </w:pPr>
          </w:p>
          <w:p w:rsidR="00F55A42" w:rsidRPr="001E433D" w:rsidRDefault="00F55A42" w:rsidP="00A47C4A">
            <w:pPr>
              <w:rPr>
                <w:i/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Головне управління ДПС </w:t>
            </w:r>
            <w:r>
              <w:rPr>
                <w:bCs/>
                <w:i/>
                <w:iCs/>
                <w:sz w:val="28"/>
                <w:szCs w:val="28"/>
              </w:rPr>
              <w:t>в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Cs/>
                <w:i/>
                <w:iCs/>
                <w:sz w:val="28"/>
                <w:szCs w:val="28"/>
              </w:rPr>
              <w:t>Одеській області</w:t>
            </w:r>
          </w:p>
        </w:tc>
      </w:tr>
    </w:tbl>
    <w:p w:rsidR="00F55A42" w:rsidRPr="001E433D" w:rsidRDefault="00F55A42" w:rsidP="001A7995"/>
    <w:p w:rsidR="00F55A42" w:rsidRPr="001E433D" w:rsidRDefault="00F55A42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2. Інформація про платника:</w:t>
      </w:r>
    </w:p>
    <w:p w:rsidR="00F55A42" w:rsidRPr="001E433D" w:rsidRDefault="00F55A42" w:rsidP="001A7995">
      <w:pPr>
        <w:rPr>
          <w:sz w:val="12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0A0"/>
      </w:tblPr>
      <w:tblGrid>
        <w:gridCol w:w="3294"/>
        <w:gridCol w:w="679"/>
        <w:gridCol w:w="6634"/>
      </w:tblGrid>
      <w:tr w:rsidR="00F55A42" w:rsidRPr="001E433D" w:rsidTr="00D37142">
        <w:tc>
          <w:tcPr>
            <w:tcW w:w="3973" w:type="dxa"/>
            <w:gridSpan w:val="2"/>
          </w:tcPr>
          <w:p w:rsidR="00F55A42" w:rsidRPr="001E433D" w:rsidRDefault="00F55A42" w:rsidP="00D37142">
            <w:pPr>
              <w:spacing w:line="240" w:lineRule="atLeast"/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код за ЄДРПОУ / реєстраційний номер облікової картки платника податків</w:t>
            </w:r>
            <w:r w:rsidRPr="001E433D">
              <w:rPr>
                <w:rStyle w:val="FootnoteReference"/>
                <w:sz w:val="24"/>
                <w:szCs w:val="28"/>
              </w:rPr>
              <w:t xml:space="preserve"> </w:t>
            </w:r>
            <w:r w:rsidRPr="001E433D">
              <w:rPr>
                <w:rStyle w:val="FootnoteReference"/>
                <w:sz w:val="24"/>
                <w:szCs w:val="28"/>
              </w:rPr>
              <w:footnoteReference w:id="1"/>
            </w:r>
          </w:p>
        </w:tc>
        <w:tc>
          <w:tcPr>
            <w:tcW w:w="6634" w:type="dxa"/>
            <w:tcBorders>
              <w:bottom w:val="single" w:sz="4" w:space="0" w:color="auto"/>
            </w:tcBorders>
            <w:vAlign w:val="center"/>
          </w:tcPr>
          <w:p w:rsidR="00F55A42" w:rsidRPr="001E433D" w:rsidRDefault="00F55A42" w:rsidP="00D37142">
            <w:pPr>
              <w:rPr>
                <w:i/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3562562</w:t>
            </w:r>
            <w:r>
              <w:rPr>
                <w:bCs/>
                <w:i/>
                <w:iCs/>
                <w:sz w:val="28"/>
                <w:szCs w:val="28"/>
              </w:rPr>
              <w:t>6</w:t>
            </w:r>
          </w:p>
        </w:tc>
      </w:tr>
      <w:tr w:rsidR="00F55A42" w:rsidRPr="001E433D" w:rsidTr="00D37142">
        <w:trPr>
          <w:gridAfter w:val="2"/>
          <w:wAfter w:w="7313" w:type="dxa"/>
          <w:trHeight w:val="317"/>
        </w:trPr>
        <w:tc>
          <w:tcPr>
            <w:tcW w:w="3294" w:type="dxa"/>
            <w:vMerge w:val="restart"/>
            <w:vAlign w:val="center"/>
          </w:tcPr>
          <w:p w:rsidR="00F55A42" w:rsidRPr="001E433D" w:rsidRDefault="00F55A42" w:rsidP="00D37142">
            <w:pPr>
              <w:ind w:left="-108"/>
              <w:rPr>
                <w:sz w:val="24"/>
              </w:rPr>
            </w:pPr>
            <w:r w:rsidRPr="001E433D">
              <w:rPr>
                <w:sz w:val="24"/>
              </w:rPr>
              <w:t>найменування / прізвище, ім’я, по батькові</w:t>
            </w:r>
          </w:p>
        </w:tc>
      </w:tr>
      <w:tr w:rsidR="00F55A42" w:rsidRPr="001E433D" w:rsidTr="00E96B1E">
        <w:trPr>
          <w:trHeight w:val="968"/>
        </w:trPr>
        <w:tc>
          <w:tcPr>
            <w:tcW w:w="3294" w:type="dxa"/>
            <w:vMerge/>
            <w:tcBorders>
              <w:bottom w:val="nil"/>
            </w:tcBorders>
          </w:tcPr>
          <w:p w:rsidR="00F55A42" w:rsidRPr="001E433D" w:rsidRDefault="00F55A42" w:rsidP="00D37142">
            <w:pPr>
              <w:rPr>
                <w:sz w:val="24"/>
              </w:rPr>
            </w:pPr>
          </w:p>
        </w:tc>
        <w:tc>
          <w:tcPr>
            <w:tcW w:w="73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A42" w:rsidRPr="001E433D" w:rsidRDefault="00F55A42" w:rsidP="00D37142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Товариство з обмеженою відповідальністю «Форвард»</w:t>
            </w:r>
          </w:p>
        </w:tc>
      </w:tr>
    </w:tbl>
    <w:p w:rsidR="00F55A42" w:rsidRPr="001E433D" w:rsidRDefault="00F55A42" w:rsidP="001A7995">
      <w:r w:rsidRPr="001E433D">
        <w:br w:type="textWrapping" w:clear="all"/>
      </w:r>
    </w:p>
    <w:p w:rsidR="00F55A42" w:rsidRPr="001E433D" w:rsidRDefault="00F55A42" w:rsidP="001A7995">
      <w:pPr>
        <w:rPr>
          <w:sz w:val="24"/>
        </w:rPr>
      </w:pPr>
      <w:r w:rsidRPr="001E433D">
        <w:rPr>
          <w:sz w:val="24"/>
        </w:rPr>
        <w:t xml:space="preserve">  податкова адреса</w:t>
      </w:r>
    </w:p>
    <w:tbl>
      <w:tblPr>
        <w:tblW w:w="0" w:type="auto"/>
        <w:tblInd w:w="108" w:type="dxa"/>
        <w:tblLook w:val="00A0"/>
      </w:tblPr>
      <w:tblGrid>
        <w:gridCol w:w="10524"/>
      </w:tblGrid>
      <w:tr w:rsidR="00F55A42" w:rsidRPr="001E433D" w:rsidTr="00D73818">
        <w:tc>
          <w:tcPr>
            <w:tcW w:w="10524" w:type="dxa"/>
            <w:tcBorders>
              <w:bottom w:val="single" w:sz="4" w:space="0" w:color="auto"/>
            </w:tcBorders>
          </w:tcPr>
          <w:p w:rsidR="00F55A42" w:rsidRPr="001E433D" w:rsidRDefault="00F55A42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вул. Березова, буд. 23, с. Зимне, </w:t>
            </w:r>
            <w:r>
              <w:rPr>
                <w:bCs/>
                <w:i/>
                <w:iCs/>
                <w:sz w:val="28"/>
                <w:szCs w:val="28"/>
              </w:rPr>
              <w:t xml:space="preserve">Одеський 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р-н, </w:t>
            </w:r>
            <w:r>
              <w:rPr>
                <w:bCs/>
                <w:i/>
                <w:iCs/>
                <w:sz w:val="28"/>
                <w:szCs w:val="28"/>
              </w:rPr>
              <w:t>Оде</w:t>
            </w:r>
            <w:r w:rsidRPr="001E433D">
              <w:rPr>
                <w:bCs/>
                <w:i/>
                <w:iCs/>
                <w:sz w:val="28"/>
                <w:szCs w:val="28"/>
              </w:rPr>
              <w:t>ська обл</w:t>
            </w:r>
            <w:r>
              <w:rPr>
                <w:bCs/>
                <w:i/>
                <w:iCs/>
                <w:sz w:val="28"/>
                <w:szCs w:val="28"/>
              </w:rPr>
              <w:t>.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, </w:t>
            </w:r>
            <w:r>
              <w:rPr>
                <w:bCs/>
                <w:i/>
                <w:iCs/>
                <w:sz w:val="28"/>
                <w:szCs w:val="28"/>
              </w:rPr>
              <w:t>65008</w:t>
            </w:r>
          </w:p>
        </w:tc>
      </w:tr>
    </w:tbl>
    <w:p w:rsidR="00F55A42" w:rsidRPr="001E433D" w:rsidRDefault="00F55A42" w:rsidP="001A7995"/>
    <w:tbl>
      <w:tblPr>
        <w:tblW w:w="0" w:type="auto"/>
        <w:tblInd w:w="108" w:type="dxa"/>
        <w:tblLook w:val="00A0"/>
      </w:tblPr>
      <w:tblGrid>
        <w:gridCol w:w="2268"/>
        <w:gridCol w:w="4379"/>
        <w:gridCol w:w="1198"/>
        <w:gridCol w:w="2658"/>
      </w:tblGrid>
      <w:tr w:rsidR="00F55A42" w:rsidRPr="001E433D" w:rsidTr="00A47C4A">
        <w:tc>
          <w:tcPr>
            <w:tcW w:w="2268" w:type="dxa"/>
          </w:tcPr>
          <w:p w:rsidR="00F55A42" w:rsidRPr="001E433D" w:rsidRDefault="00F55A42" w:rsidP="00A47C4A">
            <w:pPr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електронна адреса</w:t>
            </w:r>
          </w:p>
        </w:tc>
        <w:tc>
          <w:tcPr>
            <w:tcW w:w="4379" w:type="dxa"/>
            <w:tcBorders>
              <w:bottom w:val="single" w:sz="4" w:space="0" w:color="auto"/>
            </w:tcBorders>
          </w:tcPr>
          <w:p w:rsidR="00F55A42" w:rsidRPr="001E433D" w:rsidRDefault="00F55A42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forvard@gmail.com</w:t>
            </w:r>
          </w:p>
        </w:tc>
        <w:tc>
          <w:tcPr>
            <w:tcW w:w="1150" w:type="dxa"/>
            <w:tcBorders>
              <w:left w:val="nil"/>
              <w:bottom w:val="nil"/>
            </w:tcBorders>
          </w:tcPr>
          <w:p w:rsidR="00F55A42" w:rsidRPr="001E433D" w:rsidRDefault="00F55A42" w:rsidP="00A47C4A">
            <w:pPr>
              <w:rPr>
                <w:sz w:val="28"/>
                <w:szCs w:val="28"/>
              </w:rPr>
            </w:pPr>
            <w:r w:rsidRPr="001E433D">
              <w:rPr>
                <w:sz w:val="28"/>
                <w:szCs w:val="28"/>
              </w:rPr>
              <w:t>телефон</w:t>
            </w:r>
          </w:p>
        </w:tc>
        <w:tc>
          <w:tcPr>
            <w:tcW w:w="2658" w:type="dxa"/>
            <w:tcBorders>
              <w:left w:val="nil"/>
              <w:bottom w:val="single" w:sz="4" w:space="0" w:color="auto"/>
            </w:tcBorders>
          </w:tcPr>
          <w:p w:rsidR="00F55A42" w:rsidRPr="001E433D" w:rsidRDefault="00F55A42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+38 0</w:t>
            </w:r>
            <w:r>
              <w:rPr>
                <w:bCs/>
                <w:i/>
                <w:iCs/>
                <w:sz w:val="28"/>
                <w:szCs w:val="28"/>
              </w:rPr>
              <w:t>5</w:t>
            </w:r>
            <w:bookmarkStart w:id="0" w:name="_GoBack"/>
            <w:bookmarkEnd w:id="0"/>
            <w:r w:rsidRPr="001E433D">
              <w:rPr>
                <w:bCs/>
                <w:i/>
                <w:iCs/>
                <w:sz w:val="28"/>
                <w:szCs w:val="28"/>
              </w:rPr>
              <w:t>5  355 55 50</w:t>
            </w:r>
          </w:p>
        </w:tc>
      </w:tr>
    </w:tbl>
    <w:p w:rsidR="00F55A42" w:rsidRPr="001E433D" w:rsidRDefault="00F55A42" w:rsidP="001A7995"/>
    <w:p w:rsidR="00F55A42" w:rsidRPr="001E433D" w:rsidRDefault="00F55A42" w:rsidP="001A7995">
      <w:pPr>
        <w:rPr>
          <w:sz w:val="24"/>
        </w:rPr>
      </w:pPr>
      <w:r w:rsidRPr="001E433D">
        <w:rPr>
          <w:sz w:val="24"/>
        </w:rPr>
        <w:t>3. Довідку прошу надати відповідно до вимог:</w:t>
      </w:r>
    </w:p>
    <w:p w:rsidR="00F55A42" w:rsidRPr="001E433D" w:rsidRDefault="00F55A42" w:rsidP="001A7995">
      <w:pPr>
        <w:rPr>
          <w:sz w:val="24"/>
        </w:rPr>
      </w:pPr>
    </w:p>
    <w:tbl>
      <w:tblPr>
        <w:tblW w:w="0" w:type="auto"/>
        <w:tblInd w:w="108" w:type="dxa"/>
        <w:tblLook w:val="00A0"/>
      </w:tblPr>
      <w:tblGrid>
        <w:gridCol w:w="10524"/>
      </w:tblGrid>
      <w:tr w:rsidR="00F55A42" w:rsidRPr="001E433D" w:rsidTr="00D73818">
        <w:tc>
          <w:tcPr>
            <w:tcW w:w="10524" w:type="dxa"/>
            <w:tcBorders>
              <w:bottom w:val="single" w:sz="4" w:space="0" w:color="auto"/>
            </w:tcBorders>
          </w:tcPr>
          <w:p w:rsidR="00F55A42" w:rsidRPr="001E433D" w:rsidRDefault="00F55A42" w:rsidP="0042461E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Закону України «Про публічні закупівлі» № 922-VIII від 25.12.2015 року</w:t>
            </w:r>
          </w:p>
        </w:tc>
      </w:tr>
      <w:tr w:rsidR="00F55A42" w:rsidRPr="001E433D" w:rsidTr="00D73818">
        <w:tc>
          <w:tcPr>
            <w:tcW w:w="10524" w:type="dxa"/>
            <w:tcBorders>
              <w:bottom w:val="nil"/>
            </w:tcBorders>
          </w:tcPr>
          <w:p w:rsidR="00F55A42" w:rsidRPr="001E433D" w:rsidRDefault="00F55A42" w:rsidP="0042461E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(назва нормативно-правового акта, його номер та дата прийняття)</w:t>
            </w:r>
          </w:p>
        </w:tc>
      </w:tr>
    </w:tbl>
    <w:p w:rsidR="00F55A42" w:rsidRPr="001E433D" w:rsidRDefault="00F55A42" w:rsidP="001A7995"/>
    <w:p w:rsidR="00F55A42" w:rsidRPr="001E433D" w:rsidRDefault="00F55A42" w:rsidP="001A7995">
      <w:pPr>
        <w:rPr>
          <w:sz w:val="24"/>
        </w:rPr>
      </w:pPr>
      <w:r w:rsidRPr="001E433D">
        <w:rPr>
          <w:sz w:val="24"/>
        </w:rPr>
        <w:t>4. Довідку буде подано до:</w:t>
      </w:r>
    </w:p>
    <w:p w:rsidR="00F55A42" w:rsidRPr="001E433D" w:rsidRDefault="00F55A42" w:rsidP="001A7995">
      <w:pPr>
        <w:rPr>
          <w:sz w:val="24"/>
        </w:rPr>
      </w:pPr>
    </w:p>
    <w:tbl>
      <w:tblPr>
        <w:tblW w:w="0" w:type="auto"/>
        <w:tblInd w:w="108" w:type="dxa"/>
        <w:tblLook w:val="00A0"/>
      </w:tblPr>
      <w:tblGrid>
        <w:gridCol w:w="10524"/>
      </w:tblGrid>
      <w:tr w:rsidR="00F55A42" w:rsidRPr="001E433D" w:rsidTr="00D73818">
        <w:tc>
          <w:tcPr>
            <w:tcW w:w="10524" w:type="dxa"/>
            <w:tcBorders>
              <w:bottom w:val="single" w:sz="4" w:space="0" w:color="auto"/>
            </w:tcBorders>
          </w:tcPr>
          <w:p w:rsidR="00F55A42" w:rsidRPr="001E433D" w:rsidRDefault="00F55A42" w:rsidP="00A47C4A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Оде</w:t>
            </w:r>
            <w:r w:rsidRPr="001E433D">
              <w:rPr>
                <w:bCs/>
                <w:i/>
                <w:iCs/>
                <w:sz w:val="28"/>
                <w:szCs w:val="28"/>
              </w:rPr>
              <w:t>ської обласної військової адміністрації</w:t>
            </w:r>
          </w:p>
        </w:tc>
      </w:tr>
      <w:tr w:rsidR="00F55A42" w:rsidRPr="001E433D" w:rsidTr="00D73818">
        <w:tc>
          <w:tcPr>
            <w:tcW w:w="10524" w:type="dxa"/>
            <w:tcBorders>
              <w:bottom w:val="nil"/>
            </w:tcBorders>
          </w:tcPr>
          <w:p w:rsidR="00F55A42" w:rsidRPr="001E433D" w:rsidRDefault="00F55A42" w:rsidP="00A47C4A">
            <w:pPr>
              <w:jc w:val="center"/>
              <w:rPr>
                <w:sz w:val="16"/>
                <w:szCs w:val="16"/>
              </w:rPr>
            </w:pPr>
            <w:r w:rsidRPr="001E433D">
              <w:rPr>
                <w:sz w:val="16"/>
              </w:rPr>
              <w:t xml:space="preserve">(найменування </w:t>
            </w:r>
            <w:r w:rsidRPr="001E433D">
              <w:rPr>
                <w:color w:val="000000"/>
                <w:sz w:val="16"/>
              </w:rPr>
              <w:t>суб’єкта (підприємства, установи, організації), до якого (якої) буде подано довідку)</w:t>
            </w:r>
          </w:p>
        </w:tc>
      </w:tr>
    </w:tbl>
    <w:p w:rsidR="00F55A42" w:rsidRPr="001E433D" w:rsidRDefault="00F55A42" w:rsidP="001A7995"/>
    <w:p w:rsidR="00F55A42" w:rsidRPr="001E433D" w:rsidRDefault="00F55A42" w:rsidP="001A7995">
      <w:pPr>
        <w:rPr>
          <w:sz w:val="24"/>
        </w:rPr>
      </w:pPr>
      <w:r w:rsidRPr="001E433D">
        <w:rPr>
          <w:sz w:val="24"/>
        </w:rPr>
        <w:t>5. Форма надання Довідки:</w:t>
      </w:r>
    </w:p>
    <w:p w:rsidR="00F55A42" w:rsidRPr="001E433D" w:rsidRDefault="00F55A42" w:rsidP="001A7995">
      <w:pPr>
        <w:rPr>
          <w:sz w:val="12"/>
        </w:rPr>
      </w:pPr>
    </w:p>
    <w:tbl>
      <w:tblPr>
        <w:tblW w:w="4885" w:type="pct"/>
        <w:tblInd w:w="108" w:type="dxa"/>
        <w:tblLayout w:type="fixed"/>
        <w:tblLook w:val="00A0"/>
      </w:tblPr>
      <w:tblGrid>
        <w:gridCol w:w="329"/>
        <w:gridCol w:w="3948"/>
        <w:gridCol w:w="296"/>
        <w:gridCol w:w="6162"/>
      </w:tblGrid>
      <w:tr w:rsidR="00F55A42" w:rsidRPr="001E433D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42" w:rsidRPr="009E259B" w:rsidRDefault="00F55A42" w:rsidP="00A47C4A">
            <w:pPr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</w:tcPr>
          <w:p w:rsidR="00F55A42" w:rsidRPr="001E433D" w:rsidRDefault="00F55A42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електронна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42" w:rsidRPr="001E433D" w:rsidRDefault="00F55A42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2871" w:type="pct"/>
            <w:tcBorders>
              <w:left w:val="single" w:sz="4" w:space="0" w:color="auto"/>
            </w:tcBorders>
          </w:tcPr>
          <w:p w:rsidR="00F55A42" w:rsidRPr="001E433D" w:rsidRDefault="00F55A42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паперова</w:t>
            </w:r>
          </w:p>
        </w:tc>
      </w:tr>
    </w:tbl>
    <w:p w:rsidR="00F55A42" w:rsidRPr="001E433D" w:rsidRDefault="00F55A42" w:rsidP="001A7995"/>
    <w:p w:rsidR="00F55A42" w:rsidRPr="001E433D" w:rsidRDefault="00F55A42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6. Станом на день звернення триває процес оскарження в адміністративному або судовому порядку суми грошового зобов’язання:</w:t>
      </w:r>
    </w:p>
    <w:p w:rsidR="00F55A42" w:rsidRPr="001E433D" w:rsidRDefault="00F55A42" w:rsidP="001A7995">
      <w:pPr>
        <w:rPr>
          <w:szCs w:val="28"/>
        </w:rPr>
      </w:pPr>
    </w:p>
    <w:tbl>
      <w:tblPr>
        <w:tblW w:w="4885" w:type="pct"/>
        <w:tblInd w:w="108" w:type="dxa"/>
        <w:tblLayout w:type="fixed"/>
        <w:tblLook w:val="00A0"/>
      </w:tblPr>
      <w:tblGrid>
        <w:gridCol w:w="329"/>
        <w:gridCol w:w="3948"/>
        <w:gridCol w:w="296"/>
        <w:gridCol w:w="6162"/>
      </w:tblGrid>
      <w:tr w:rsidR="00F55A42" w:rsidRPr="001E433D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42" w:rsidRPr="001E433D" w:rsidRDefault="00F55A42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</w:tcPr>
          <w:p w:rsidR="00F55A42" w:rsidRPr="001E433D" w:rsidRDefault="00F55A42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так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42" w:rsidRPr="009E259B" w:rsidRDefault="00F55A42" w:rsidP="009E259B">
            <w:pPr>
              <w:ind w:left="-2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871" w:type="pct"/>
            <w:tcBorders>
              <w:left w:val="single" w:sz="4" w:space="0" w:color="auto"/>
            </w:tcBorders>
          </w:tcPr>
          <w:p w:rsidR="00F55A42" w:rsidRPr="001E433D" w:rsidRDefault="00F55A42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ні</w:t>
            </w:r>
          </w:p>
        </w:tc>
      </w:tr>
    </w:tbl>
    <w:p w:rsidR="00F55A42" w:rsidRPr="001E433D" w:rsidRDefault="00F55A42" w:rsidP="001A7995"/>
    <w:tbl>
      <w:tblPr>
        <w:tblW w:w="4885" w:type="pct"/>
        <w:tblInd w:w="108" w:type="dxa"/>
        <w:tblLook w:val="00A0"/>
      </w:tblPr>
      <w:tblGrid>
        <w:gridCol w:w="4110"/>
        <w:gridCol w:w="964"/>
        <w:gridCol w:w="2044"/>
        <w:gridCol w:w="719"/>
        <w:gridCol w:w="2898"/>
      </w:tblGrid>
      <w:tr w:rsidR="00F55A42" w:rsidRPr="001E433D" w:rsidTr="00D73818">
        <w:tc>
          <w:tcPr>
            <w:tcW w:w="1914" w:type="pct"/>
            <w:tcBorders>
              <w:bottom w:val="single" w:sz="4" w:space="0" w:color="auto"/>
            </w:tcBorders>
          </w:tcPr>
          <w:p w:rsidR="00F55A42" w:rsidRPr="001E433D" w:rsidRDefault="00F55A42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Директор</w:t>
            </w:r>
          </w:p>
        </w:tc>
        <w:tc>
          <w:tcPr>
            <w:tcW w:w="449" w:type="pct"/>
          </w:tcPr>
          <w:p w:rsidR="00F55A42" w:rsidRPr="001E433D" w:rsidRDefault="00F55A42" w:rsidP="00A47C4A">
            <w:pPr>
              <w:rPr>
                <w:sz w:val="28"/>
                <w:szCs w:val="28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:rsidR="00F55A42" w:rsidRPr="001E433D" w:rsidRDefault="00F55A42" w:rsidP="00A47C4A">
            <w:pPr>
              <w:rPr>
                <w:sz w:val="28"/>
                <w:szCs w:val="28"/>
              </w:rPr>
            </w:pPr>
          </w:p>
        </w:tc>
        <w:tc>
          <w:tcPr>
            <w:tcW w:w="335" w:type="pct"/>
          </w:tcPr>
          <w:p w:rsidR="00F55A42" w:rsidRPr="001E433D" w:rsidRDefault="00F55A42" w:rsidP="00A47C4A">
            <w:pPr>
              <w:rPr>
                <w:sz w:val="28"/>
                <w:szCs w:val="28"/>
              </w:rPr>
            </w:pPr>
          </w:p>
        </w:tc>
        <w:tc>
          <w:tcPr>
            <w:tcW w:w="1350" w:type="pct"/>
            <w:tcBorders>
              <w:bottom w:val="single" w:sz="4" w:space="0" w:color="auto"/>
            </w:tcBorders>
          </w:tcPr>
          <w:p w:rsidR="00F55A42" w:rsidRPr="001E433D" w:rsidRDefault="00F55A42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В. А. Бондарчук</w:t>
            </w:r>
          </w:p>
        </w:tc>
      </w:tr>
      <w:tr w:rsidR="00F55A42" w:rsidRPr="001E433D" w:rsidTr="00D73818">
        <w:trPr>
          <w:trHeight w:val="456"/>
        </w:trPr>
        <w:tc>
          <w:tcPr>
            <w:tcW w:w="1914" w:type="pct"/>
            <w:tcBorders>
              <w:top w:val="single" w:sz="4" w:space="0" w:color="auto"/>
            </w:tcBorders>
          </w:tcPr>
          <w:p w:rsidR="00F55A42" w:rsidRPr="001E433D" w:rsidRDefault="00F55A42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(посада - для юридичних осіб)</w:t>
            </w:r>
          </w:p>
        </w:tc>
        <w:tc>
          <w:tcPr>
            <w:tcW w:w="449" w:type="pct"/>
          </w:tcPr>
          <w:p w:rsidR="00F55A42" w:rsidRPr="001E433D" w:rsidRDefault="00F55A42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</w:tcPr>
          <w:p w:rsidR="00F55A42" w:rsidRPr="001E433D" w:rsidRDefault="00F55A42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(підпис)</w:t>
            </w:r>
          </w:p>
        </w:tc>
        <w:tc>
          <w:tcPr>
            <w:tcW w:w="335" w:type="pct"/>
          </w:tcPr>
          <w:p w:rsidR="00F55A42" w:rsidRPr="001E433D" w:rsidRDefault="00F55A42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350" w:type="pct"/>
            <w:tcBorders>
              <w:top w:val="single" w:sz="4" w:space="0" w:color="auto"/>
            </w:tcBorders>
          </w:tcPr>
          <w:p w:rsidR="00F55A42" w:rsidRPr="001E433D" w:rsidRDefault="00F55A42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(ініціали, прізвище)</w:t>
            </w:r>
          </w:p>
        </w:tc>
      </w:tr>
      <w:tr w:rsidR="00F55A42" w:rsidRPr="001E433D" w:rsidTr="00D73818">
        <w:tc>
          <w:tcPr>
            <w:tcW w:w="1914" w:type="pct"/>
          </w:tcPr>
          <w:p w:rsidR="00F55A42" w:rsidRPr="001E433D" w:rsidRDefault="00F55A42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401" w:type="pct"/>
            <w:gridSpan w:val="2"/>
          </w:tcPr>
          <w:p w:rsidR="00F55A42" w:rsidRPr="001E433D" w:rsidRDefault="00F55A42" w:rsidP="00A47C4A">
            <w:pPr>
              <w:rPr>
                <w:sz w:val="24"/>
                <w:szCs w:val="12"/>
              </w:rPr>
            </w:pPr>
            <w:r w:rsidRPr="001E433D">
              <w:rPr>
                <w:sz w:val="24"/>
                <w:szCs w:val="12"/>
              </w:rPr>
              <w:t xml:space="preserve">М.П. </w:t>
            </w:r>
            <w:r w:rsidRPr="001E433D">
              <w:rPr>
                <w:sz w:val="16"/>
                <w:szCs w:val="12"/>
              </w:rPr>
              <w:t>(за наявності)</w:t>
            </w:r>
          </w:p>
        </w:tc>
        <w:tc>
          <w:tcPr>
            <w:tcW w:w="335" w:type="pct"/>
          </w:tcPr>
          <w:p w:rsidR="00F55A42" w:rsidRPr="001E433D" w:rsidRDefault="00F55A42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350" w:type="pct"/>
          </w:tcPr>
          <w:p w:rsidR="00F55A42" w:rsidRPr="001E433D" w:rsidRDefault="00F55A42" w:rsidP="00A47C4A">
            <w:pPr>
              <w:jc w:val="center"/>
              <w:rPr>
                <w:sz w:val="24"/>
                <w:szCs w:val="12"/>
              </w:rPr>
            </w:pPr>
          </w:p>
        </w:tc>
      </w:tr>
    </w:tbl>
    <w:p w:rsidR="00F55A42" w:rsidRPr="001E433D" w:rsidRDefault="00F55A42" w:rsidP="00D3357D">
      <w:pPr>
        <w:pStyle w:val="50"/>
        <w:shd w:val="clear" w:color="auto" w:fill="auto"/>
        <w:spacing w:line="276" w:lineRule="auto"/>
        <w:ind w:left="5103"/>
        <w:rPr>
          <w:b w:val="0"/>
          <w:lang w:val="uk-UA"/>
        </w:rPr>
      </w:pPr>
    </w:p>
    <w:sectPr w:rsidR="00F55A42" w:rsidRPr="001E433D" w:rsidSect="00543C29">
      <w:headerReference w:type="default" r:id="rId7"/>
      <w:footnotePr>
        <w:numFmt w:val="chicago"/>
      </w:footnotePr>
      <w:pgSz w:w="11906" w:h="16838"/>
      <w:pgMar w:top="1135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A42" w:rsidRDefault="00F55A42">
      <w:r>
        <w:separator/>
      </w:r>
    </w:p>
  </w:endnote>
  <w:endnote w:type="continuationSeparator" w:id="0">
    <w:p w:rsidR="00F55A42" w:rsidRDefault="00F55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A42" w:rsidRDefault="00F55A42">
      <w:r>
        <w:separator/>
      </w:r>
    </w:p>
  </w:footnote>
  <w:footnote w:type="continuationSeparator" w:id="0">
    <w:p w:rsidR="00F55A42" w:rsidRDefault="00F55A42">
      <w:r>
        <w:continuationSeparator/>
      </w:r>
    </w:p>
  </w:footnote>
  <w:footnote w:id="1">
    <w:p w:rsidR="00F55A42" w:rsidRDefault="00F55A42" w:rsidP="001A7995">
      <w:r w:rsidRPr="004D2FCB">
        <w:rPr>
          <w:rStyle w:val="FootnoteReference"/>
          <w:sz w:val="16"/>
        </w:rPr>
        <w:t>*</w:t>
      </w:r>
      <w:r w:rsidRPr="004D2FCB">
        <w:rPr>
          <w:sz w:val="12"/>
        </w:rPr>
        <w:t xml:space="preserve"> </w:t>
      </w:r>
      <w:r w:rsidRPr="004D2FCB">
        <w:rPr>
          <w:sz w:val="16"/>
        </w:rPr>
        <w:t>С</w:t>
      </w:r>
      <w:r w:rsidRPr="004D2FCB">
        <w:rPr>
          <w:color w:val="000000"/>
          <w:sz w:val="16"/>
        </w:rPr>
        <w:t>ерія та/або номер паспорта (для фізичних осіб, які мають відмітку в паспорті про право здійснювати платежі за серією та номером паспорта).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A42" w:rsidRDefault="00F55A42" w:rsidP="00FF6938">
    <w:pPr>
      <w:pStyle w:val="Header"/>
      <w:framePr w:wrap="around" w:vAnchor="text" w:hAnchor="margin" w:xAlign="center" w:y="1"/>
      <w:rPr>
        <w:rStyle w:val="PageNumber"/>
      </w:rPr>
    </w:pPr>
  </w:p>
  <w:p w:rsidR="00F55A42" w:rsidRPr="00D3357D" w:rsidRDefault="00F55A42" w:rsidP="00D3357D">
    <w:pPr>
      <w:pStyle w:val="Header"/>
      <w:tabs>
        <w:tab w:val="clear" w:pos="4677"/>
        <w:tab w:val="clear" w:pos="9355"/>
      </w:tabs>
      <w:ind w:left="6946"/>
      <w:jc w:val="right"/>
      <w:rPr>
        <w:color w:val="FF0000"/>
        <w:sz w:val="40"/>
        <w:szCs w:val="40"/>
      </w:rPr>
    </w:pPr>
    <w:r w:rsidRPr="00D3357D">
      <w:rPr>
        <w:color w:val="FF0000"/>
        <w:sz w:val="40"/>
        <w:szCs w:val="40"/>
      </w:rPr>
      <w:t>ЗРАЗОК!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D09FF"/>
    <w:multiLevelType w:val="hybridMultilevel"/>
    <w:tmpl w:val="7092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BC4D8E"/>
    <w:multiLevelType w:val="hybridMultilevel"/>
    <w:tmpl w:val="EFD08C48"/>
    <w:lvl w:ilvl="0" w:tplc="3A5C6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F112F8"/>
    <w:multiLevelType w:val="hybridMultilevel"/>
    <w:tmpl w:val="152C9C48"/>
    <w:lvl w:ilvl="0" w:tplc="43C093E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EC056B3"/>
    <w:multiLevelType w:val="hybridMultilevel"/>
    <w:tmpl w:val="46BC274E"/>
    <w:lvl w:ilvl="0" w:tplc="7690DA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F204612"/>
    <w:multiLevelType w:val="hybridMultilevel"/>
    <w:tmpl w:val="D52C7152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F595722"/>
    <w:multiLevelType w:val="hybridMultilevel"/>
    <w:tmpl w:val="E2CEACDE"/>
    <w:lvl w:ilvl="0" w:tplc="2EDAA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77873"/>
    <w:multiLevelType w:val="hybridMultilevel"/>
    <w:tmpl w:val="60FE4A9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884C29"/>
    <w:multiLevelType w:val="hybridMultilevel"/>
    <w:tmpl w:val="02D028A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A0490B"/>
    <w:multiLevelType w:val="hybridMultilevel"/>
    <w:tmpl w:val="F7F4EB94"/>
    <w:lvl w:ilvl="0" w:tplc="3E48AE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553506A"/>
    <w:multiLevelType w:val="hybridMultilevel"/>
    <w:tmpl w:val="FA34291E"/>
    <w:lvl w:ilvl="0" w:tplc="5038C8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47E97ADC"/>
    <w:multiLevelType w:val="hybridMultilevel"/>
    <w:tmpl w:val="6138258C"/>
    <w:lvl w:ilvl="0" w:tplc="C64E27CE"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4D1611B7"/>
    <w:multiLevelType w:val="hybridMultilevel"/>
    <w:tmpl w:val="55922D64"/>
    <w:lvl w:ilvl="0" w:tplc="0D6088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121AD"/>
    <w:multiLevelType w:val="hybridMultilevel"/>
    <w:tmpl w:val="3F3655B0"/>
    <w:lvl w:ilvl="0" w:tplc="400A3B5A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3">
    <w:nsid w:val="52B95677"/>
    <w:multiLevelType w:val="hybridMultilevel"/>
    <w:tmpl w:val="B0BA6EFE"/>
    <w:lvl w:ilvl="0" w:tplc="34368854">
      <w:start w:val="1"/>
      <w:numFmt w:val="bullet"/>
      <w:lvlText w:val=""/>
      <w:lvlJc w:val="left"/>
      <w:pPr>
        <w:tabs>
          <w:tab w:val="num" w:pos="1924"/>
        </w:tabs>
        <w:ind w:left="1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5A566F21"/>
    <w:multiLevelType w:val="hybridMultilevel"/>
    <w:tmpl w:val="EC40F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6C434CD"/>
    <w:multiLevelType w:val="hybridMultilevel"/>
    <w:tmpl w:val="A9523F2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2F74C3E"/>
    <w:multiLevelType w:val="hybridMultilevel"/>
    <w:tmpl w:val="351A99F0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75BD2F4F"/>
    <w:multiLevelType w:val="hybridMultilevel"/>
    <w:tmpl w:val="3D80B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6F276DA"/>
    <w:multiLevelType w:val="hybridMultilevel"/>
    <w:tmpl w:val="AD121DC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17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5"/>
  </w:num>
  <w:num w:numId="15">
    <w:abstractNumId w:val="18"/>
  </w:num>
  <w:num w:numId="16">
    <w:abstractNumId w:val="16"/>
  </w:num>
  <w:num w:numId="17">
    <w:abstractNumId w:val="4"/>
  </w:num>
  <w:num w:numId="18">
    <w:abstractNumId w:val="6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4801"/>
    <w:rsid w:val="0000581A"/>
    <w:rsid w:val="00007712"/>
    <w:rsid w:val="00007AF3"/>
    <w:rsid w:val="00010F11"/>
    <w:rsid w:val="000113DF"/>
    <w:rsid w:val="00012F87"/>
    <w:rsid w:val="00013B20"/>
    <w:rsid w:val="00014195"/>
    <w:rsid w:val="000166CB"/>
    <w:rsid w:val="00021FBD"/>
    <w:rsid w:val="00023A06"/>
    <w:rsid w:val="0002417D"/>
    <w:rsid w:val="00024527"/>
    <w:rsid w:val="00044A87"/>
    <w:rsid w:val="00047C16"/>
    <w:rsid w:val="00054887"/>
    <w:rsid w:val="00054BE3"/>
    <w:rsid w:val="000624B6"/>
    <w:rsid w:val="00064513"/>
    <w:rsid w:val="00065C07"/>
    <w:rsid w:val="00067004"/>
    <w:rsid w:val="00074CAB"/>
    <w:rsid w:val="00075FF6"/>
    <w:rsid w:val="0008058B"/>
    <w:rsid w:val="00080E77"/>
    <w:rsid w:val="00081AE7"/>
    <w:rsid w:val="0008359C"/>
    <w:rsid w:val="000857CF"/>
    <w:rsid w:val="00091845"/>
    <w:rsid w:val="0009189C"/>
    <w:rsid w:val="00096211"/>
    <w:rsid w:val="000968D2"/>
    <w:rsid w:val="000A0A3D"/>
    <w:rsid w:val="000A2D40"/>
    <w:rsid w:val="000A3DBD"/>
    <w:rsid w:val="000A648F"/>
    <w:rsid w:val="000A717B"/>
    <w:rsid w:val="000B0BF8"/>
    <w:rsid w:val="000B103A"/>
    <w:rsid w:val="000C4D09"/>
    <w:rsid w:val="000C5398"/>
    <w:rsid w:val="000C597E"/>
    <w:rsid w:val="000C6426"/>
    <w:rsid w:val="000D073F"/>
    <w:rsid w:val="000D7941"/>
    <w:rsid w:val="000E113F"/>
    <w:rsid w:val="000E1763"/>
    <w:rsid w:val="000E3051"/>
    <w:rsid w:val="000E4B5B"/>
    <w:rsid w:val="000F3A4E"/>
    <w:rsid w:val="000F3D9B"/>
    <w:rsid w:val="000F3DBA"/>
    <w:rsid w:val="000F56EA"/>
    <w:rsid w:val="00103589"/>
    <w:rsid w:val="001043B1"/>
    <w:rsid w:val="001122D4"/>
    <w:rsid w:val="00112F8B"/>
    <w:rsid w:val="0011425F"/>
    <w:rsid w:val="00117087"/>
    <w:rsid w:val="0012616D"/>
    <w:rsid w:val="00127CB3"/>
    <w:rsid w:val="001332BA"/>
    <w:rsid w:val="0013642D"/>
    <w:rsid w:val="0014045B"/>
    <w:rsid w:val="0014109A"/>
    <w:rsid w:val="001472B5"/>
    <w:rsid w:val="00151684"/>
    <w:rsid w:val="001518B1"/>
    <w:rsid w:val="001522C8"/>
    <w:rsid w:val="00152339"/>
    <w:rsid w:val="00160103"/>
    <w:rsid w:val="001660C0"/>
    <w:rsid w:val="00166F5F"/>
    <w:rsid w:val="00171767"/>
    <w:rsid w:val="00173339"/>
    <w:rsid w:val="00183EDB"/>
    <w:rsid w:val="00186069"/>
    <w:rsid w:val="00186476"/>
    <w:rsid w:val="00186532"/>
    <w:rsid w:val="0019120E"/>
    <w:rsid w:val="0019251F"/>
    <w:rsid w:val="00192617"/>
    <w:rsid w:val="00196A90"/>
    <w:rsid w:val="001A1BE0"/>
    <w:rsid w:val="001A3158"/>
    <w:rsid w:val="001A5EE9"/>
    <w:rsid w:val="001A5F9C"/>
    <w:rsid w:val="001A7384"/>
    <w:rsid w:val="001A7995"/>
    <w:rsid w:val="001B150A"/>
    <w:rsid w:val="001B51C5"/>
    <w:rsid w:val="001B748F"/>
    <w:rsid w:val="001B78BE"/>
    <w:rsid w:val="001D1C17"/>
    <w:rsid w:val="001D270B"/>
    <w:rsid w:val="001D5665"/>
    <w:rsid w:val="001E3DC2"/>
    <w:rsid w:val="001E433D"/>
    <w:rsid w:val="001E6373"/>
    <w:rsid w:val="001E77C6"/>
    <w:rsid w:val="00204A5A"/>
    <w:rsid w:val="00206145"/>
    <w:rsid w:val="002104C1"/>
    <w:rsid w:val="00210597"/>
    <w:rsid w:val="00214558"/>
    <w:rsid w:val="0021581C"/>
    <w:rsid w:val="00221703"/>
    <w:rsid w:val="00222332"/>
    <w:rsid w:val="00223B22"/>
    <w:rsid w:val="00225E46"/>
    <w:rsid w:val="00226057"/>
    <w:rsid w:val="00232C00"/>
    <w:rsid w:val="0023635C"/>
    <w:rsid w:val="00240A80"/>
    <w:rsid w:val="0024203F"/>
    <w:rsid w:val="002435B9"/>
    <w:rsid w:val="00250C57"/>
    <w:rsid w:val="0025495D"/>
    <w:rsid w:val="00256A18"/>
    <w:rsid w:val="00256AB9"/>
    <w:rsid w:val="00257048"/>
    <w:rsid w:val="0026067C"/>
    <w:rsid w:val="00262265"/>
    <w:rsid w:val="0026244B"/>
    <w:rsid w:val="00263AD9"/>
    <w:rsid w:val="00264192"/>
    <w:rsid w:val="00267A3A"/>
    <w:rsid w:val="00270070"/>
    <w:rsid w:val="00280F0C"/>
    <w:rsid w:val="0028161A"/>
    <w:rsid w:val="00284E05"/>
    <w:rsid w:val="002A101B"/>
    <w:rsid w:val="002A52F5"/>
    <w:rsid w:val="002A6479"/>
    <w:rsid w:val="002A7813"/>
    <w:rsid w:val="002B0519"/>
    <w:rsid w:val="002B3B72"/>
    <w:rsid w:val="002B72EE"/>
    <w:rsid w:val="002C6E23"/>
    <w:rsid w:val="002D1765"/>
    <w:rsid w:val="002D2B40"/>
    <w:rsid w:val="002D51A3"/>
    <w:rsid w:val="002D52F9"/>
    <w:rsid w:val="002D6767"/>
    <w:rsid w:val="002E1BFF"/>
    <w:rsid w:val="002E4632"/>
    <w:rsid w:val="002E6522"/>
    <w:rsid w:val="002F31A6"/>
    <w:rsid w:val="00302B88"/>
    <w:rsid w:val="003045E3"/>
    <w:rsid w:val="00307620"/>
    <w:rsid w:val="00307D25"/>
    <w:rsid w:val="00310481"/>
    <w:rsid w:val="0031148B"/>
    <w:rsid w:val="00311EB9"/>
    <w:rsid w:val="00324701"/>
    <w:rsid w:val="00327009"/>
    <w:rsid w:val="003274EE"/>
    <w:rsid w:val="00330D22"/>
    <w:rsid w:val="003323FC"/>
    <w:rsid w:val="0033483E"/>
    <w:rsid w:val="00334A1B"/>
    <w:rsid w:val="00336353"/>
    <w:rsid w:val="003424C7"/>
    <w:rsid w:val="003450E4"/>
    <w:rsid w:val="003514E6"/>
    <w:rsid w:val="0035172B"/>
    <w:rsid w:val="003526FD"/>
    <w:rsid w:val="00361555"/>
    <w:rsid w:val="00361F0F"/>
    <w:rsid w:val="00371F50"/>
    <w:rsid w:val="0037341D"/>
    <w:rsid w:val="003735CB"/>
    <w:rsid w:val="00377CC5"/>
    <w:rsid w:val="00382388"/>
    <w:rsid w:val="00384208"/>
    <w:rsid w:val="00390897"/>
    <w:rsid w:val="0039513B"/>
    <w:rsid w:val="003959A7"/>
    <w:rsid w:val="003A38FC"/>
    <w:rsid w:val="003A4BD4"/>
    <w:rsid w:val="003A52A3"/>
    <w:rsid w:val="003B40D2"/>
    <w:rsid w:val="003B583D"/>
    <w:rsid w:val="003C0237"/>
    <w:rsid w:val="003C04C1"/>
    <w:rsid w:val="003C266C"/>
    <w:rsid w:val="003C7AA3"/>
    <w:rsid w:val="003D5A03"/>
    <w:rsid w:val="003D5CA7"/>
    <w:rsid w:val="003E150A"/>
    <w:rsid w:val="003E757A"/>
    <w:rsid w:val="003F2C43"/>
    <w:rsid w:val="003F2E80"/>
    <w:rsid w:val="003F475C"/>
    <w:rsid w:val="003F5BF1"/>
    <w:rsid w:val="00402CC0"/>
    <w:rsid w:val="00410CDB"/>
    <w:rsid w:val="00413CE3"/>
    <w:rsid w:val="00416619"/>
    <w:rsid w:val="00417431"/>
    <w:rsid w:val="0042085D"/>
    <w:rsid w:val="0042461E"/>
    <w:rsid w:val="0042506B"/>
    <w:rsid w:val="00430897"/>
    <w:rsid w:val="00432279"/>
    <w:rsid w:val="00434C61"/>
    <w:rsid w:val="004373D8"/>
    <w:rsid w:val="00442011"/>
    <w:rsid w:val="00444082"/>
    <w:rsid w:val="004449B1"/>
    <w:rsid w:val="00452CCA"/>
    <w:rsid w:val="00453DDB"/>
    <w:rsid w:val="00454D7F"/>
    <w:rsid w:val="00454F42"/>
    <w:rsid w:val="00456214"/>
    <w:rsid w:val="00457F51"/>
    <w:rsid w:val="00462252"/>
    <w:rsid w:val="0046366B"/>
    <w:rsid w:val="0046460D"/>
    <w:rsid w:val="00467E01"/>
    <w:rsid w:val="00473951"/>
    <w:rsid w:val="00482F10"/>
    <w:rsid w:val="00483EED"/>
    <w:rsid w:val="00486416"/>
    <w:rsid w:val="004924B8"/>
    <w:rsid w:val="00494EB8"/>
    <w:rsid w:val="00497D93"/>
    <w:rsid w:val="004A4C84"/>
    <w:rsid w:val="004B25E5"/>
    <w:rsid w:val="004C1272"/>
    <w:rsid w:val="004C2115"/>
    <w:rsid w:val="004C2411"/>
    <w:rsid w:val="004C2EE4"/>
    <w:rsid w:val="004C3233"/>
    <w:rsid w:val="004C3D00"/>
    <w:rsid w:val="004D2FCB"/>
    <w:rsid w:val="004E2706"/>
    <w:rsid w:val="004E38D8"/>
    <w:rsid w:val="004E46A5"/>
    <w:rsid w:val="004F3AA2"/>
    <w:rsid w:val="00502915"/>
    <w:rsid w:val="00506F17"/>
    <w:rsid w:val="00511A19"/>
    <w:rsid w:val="00512BF5"/>
    <w:rsid w:val="0051327F"/>
    <w:rsid w:val="0051687A"/>
    <w:rsid w:val="005172C7"/>
    <w:rsid w:val="00517709"/>
    <w:rsid w:val="005207F2"/>
    <w:rsid w:val="0052482E"/>
    <w:rsid w:val="00524D1D"/>
    <w:rsid w:val="0052583B"/>
    <w:rsid w:val="00526DE2"/>
    <w:rsid w:val="00527C8B"/>
    <w:rsid w:val="005352F2"/>
    <w:rsid w:val="00543C29"/>
    <w:rsid w:val="00544AE9"/>
    <w:rsid w:val="00545E71"/>
    <w:rsid w:val="005468F0"/>
    <w:rsid w:val="00546C6A"/>
    <w:rsid w:val="005509EA"/>
    <w:rsid w:val="00550FA6"/>
    <w:rsid w:val="0055170D"/>
    <w:rsid w:val="005518C5"/>
    <w:rsid w:val="00552923"/>
    <w:rsid w:val="00552D94"/>
    <w:rsid w:val="00553D3C"/>
    <w:rsid w:val="00554D24"/>
    <w:rsid w:val="00561B30"/>
    <w:rsid w:val="00571086"/>
    <w:rsid w:val="00571CA6"/>
    <w:rsid w:val="0057246A"/>
    <w:rsid w:val="00575E44"/>
    <w:rsid w:val="00577F1B"/>
    <w:rsid w:val="00581D4D"/>
    <w:rsid w:val="00583DB5"/>
    <w:rsid w:val="00584614"/>
    <w:rsid w:val="00584950"/>
    <w:rsid w:val="00587C80"/>
    <w:rsid w:val="00592C5C"/>
    <w:rsid w:val="005965BF"/>
    <w:rsid w:val="005A5F23"/>
    <w:rsid w:val="005B193A"/>
    <w:rsid w:val="005B254B"/>
    <w:rsid w:val="005B5142"/>
    <w:rsid w:val="005B55E1"/>
    <w:rsid w:val="005B57F8"/>
    <w:rsid w:val="005B7419"/>
    <w:rsid w:val="005C0688"/>
    <w:rsid w:val="005C2066"/>
    <w:rsid w:val="005C61C3"/>
    <w:rsid w:val="005C66A5"/>
    <w:rsid w:val="005C7A57"/>
    <w:rsid w:val="005C7C82"/>
    <w:rsid w:val="005D0699"/>
    <w:rsid w:val="005D7590"/>
    <w:rsid w:val="005E09FF"/>
    <w:rsid w:val="005E75FD"/>
    <w:rsid w:val="005F1BE9"/>
    <w:rsid w:val="005F1F77"/>
    <w:rsid w:val="005F5BFB"/>
    <w:rsid w:val="00612725"/>
    <w:rsid w:val="006139D1"/>
    <w:rsid w:val="00614A4E"/>
    <w:rsid w:val="006202C2"/>
    <w:rsid w:val="006226F5"/>
    <w:rsid w:val="006233EC"/>
    <w:rsid w:val="00624545"/>
    <w:rsid w:val="006247E4"/>
    <w:rsid w:val="0062638A"/>
    <w:rsid w:val="00627122"/>
    <w:rsid w:val="006279FF"/>
    <w:rsid w:val="006357A8"/>
    <w:rsid w:val="00636804"/>
    <w:rsid w:val="006368AD"/>
    <w:rsid w:val="00637FBA"/>
    <w:rsid w:val="00641E8D"/>
    <w:rsid w:val="00644A80"/>
    <w:rsid w:val="006455E4"/>
    <w:rsid w:val="00645E32"/>
    <w:rsid w:val="0065015C"/>
    <w:rsid w:val="006528A1"/>
    <w:rsid w:val="00661C8E"/>
    <w:rsid w:val="00661E85"/>
    <w:rsid w:val="00661F28"/>
    <w:rsid w:val="00662340"/>
    <w:rsid w:val="00664994"/>
    <w:rsid w:val="00665063"/>
    <w:rsid w:val="00671A41"/>
    <w:rsid w:val="0067304E"/>
    <w:rsid w:val="00674F3F"/>
    <w:rsid w:val="00677463"/>
    <w:rsid w:val="006779C6"/>
    <w:rsid w:val="00677B34"/>
    <w:rsid w:val="006814EE"/>
    <w:rsid w:val="00683BA5"/>
    <w:rsid w:val="006A04E7"/>
    <w:rsid w:val="006A0959"/>
    <w:rsid w:val="006A0D2A"/>
    <w:rsid w:val="006A3621"/>
    <w:rsid w:val="006A7B05"/>
    <w:rsid w:val="006B039C"/>
    <w:rsid w:val="006C1473"/>
    <w:rsid w:val="006C2CBF"/>
    <w:rsid w:val="006C3A5C"/>
    <w:rsid w:val="006C4DCA"/>
    <w:rsid w:val="006C5331"/>
    <w:rsid w:val="006D5D87"/>
    <w:rsid w:val="006E5B2D"/>
    <w:rsid w:val="006F2D85"/>
    <w:rsid w:val="006F308A"/>
    <w:rsid w:val="006F62AD"/>
    <w:rsid w:val="006F7F3B"/>
    <w:rsid w:val="00704DC3"/>
    <w:rsid w:val="00707B39"/>
    <w:rsid w:val="00712A72"/>
    <w:rsid w:val="00716FEB"/>
    <w:rsid w:val="00724836"/>
    <w:rsid w:val="007265CF"/>
    <w:rsid w:val="00726DB2"/>
    <w:rsid w:val="00727714"/>
    <w:rsid w:val="00730A0E"/>
    <w:rsid w:val="00732CCA"/>
    <w:rsid w:val="00733DEB"/>
    <w:rsid w:val="00743E29"/>
    <w:rsid w:val="00752586"/>
    <w:rsid w:val="00754801"/>
    <w:rsid w:val="0075489B"/>
    <w:rsid w:val="0075738D"/>
    <w:rsid w:val="0076677A"/>
    <w:rsid w:val="00767502"/>
    <w:rsid w:val="00776129"/>
    <w:rsid w:val="007809C5"/>
    <w:rsid w:val="007844AF"/>
    <w:rsid w:val="00797994"/>
    <w:rsid w:val="00797C76"/>
    <w:rsid w:val="007A3418"/>
    <w:rsid w:val="007A51F3"/>
    <w:rsid w:val="007B0BCE"/>
    <w:rsid w:val="007B31DF"/>
    <w:rsid w:val="007B57C3"/>
    <w:rsid w:val="007B5B79"/>
    <w:rsid w:val="007B74B8"/>
    <w:rsid w:val="007C2BA5"/>
    <w:rsid w:val="007C485C"/>
    <w:rsid w:val="007C5FA0"/>
    <w:rsid w:val="007C6362"/>
    <w:rsid w:val="007C662F"/>
    <w:rsid w:val="007C73D3"/>
    <w:rsid w:val="007D29FD"/>
    <w:rsid w:val="007D3E8C"/>
    <w:rsid w:val="007E7FEC"/>
    <w:rsid w:val="007F019C"/>
    <w:rsid w:val="007F153B"/>
    <w:rsid w:val="007F4313"/>
    <w:rsid w:val="007F7954"/>
    <w:rsid w:val="007F795B"/>
    <w:rsid w:val="00802066"/>
    <w:rsid w:val="008045FC"/>
    <w:rsid w:val="00805355"/>
    <w:rsid w:val="00806371"/>
    <w:rsid w:val="00811808"/>
    <w:rsid w:val="00813ACF"/>
    <w:rsid w:val="008165B2"/>
    <w:rsid w:val="008214F5"/>
    <w:rsid w:val="00823E3C"/>
    <w:rsid w:val="00824758"/>
    <w:rsid w:val="00826531"/>
    <w:rsid w:val="008302BC"/>
    <w:rsid w:val="008408CB"/>
    <w:rsid w:val="008429C9"/>
    <w:rsid w:val="00843497"/>
    <w:rsid w:val="008438CA"/>
    <w:rsid w:val="00843BD4"/>
    <w:rsid w:val="008507EF"/>
    <w:rsid w:val="00851761"/>
    <w:rsid w:val="00853FE6"/>
    <w:rsid w:val="00854639"/>
    <w:rsid w:val="0085506C"/>
    <w:rsid w:val="00857FC8"/>
    <w:rsid w:val="00870C13"/>
    <w:rsid w:val="008768A8"/>
    <w:rsid w:val="008769A7"/>
    <w:rsid w:val="0088433C"/>
    <w:rsid w:val="008846E8"/>
    <w:rsid w:val="00884C11"/>
    <w:rsid w:val="008852E6"/>
    <w:rsid w:val="00891CF3"/>
    <w:rsid w:val="008922D4"/>
    <w:rsid w:val="008970D6"/>
    <w:rsid w:val="008A7AB8"/>
    <w:rsid w:val="008B1065"/>
    <w:rsid w:val="008B12C9"/>
    <w:rsid w:val="008B1F17"/>
    <w:rsid w:val="008B285B"/>
    <w:rsid w:val="008B2DA0"/>
    <w:rsid w:val="008B6933"/>
    <w:rsid w:val="008C015E"/>
    <w:rsid w:val="008C0A3C"/>
    <w:rsid w:val="008C739A"/>
    <w:rsid w:val="008C74CD"/>
    <w:rsid w:val="008D22FC"/>
    <w:rsid w:val="008D4045"/>
    <w:rsid w:val="008D7877"/>
    <w:rsid w:val="008D7C21"/>
    <w:rsid w:val="008F00FE"/>
    <w:rsid w:val="008F2BD3"/>
    <w:rsid w:val="008F4F82"/>
    <w:rsid w:val="00900D7E"/>
    <w:rsid w:val="00901228"/>
    <w:rsid w:val="00902CC5"/>
    <w:rsid w:val="009035DA"/>
    <w:rsid w:val="00903B7F"/>
    <w:rsid w:val="00912BD3"/>
    <w:rsid w:val="00915DA7"/>
    <w:rsid w:val="00922E28"/>
    <w:rsid w:val="009239D5"/>
    <w:rsid w:val="00925719"/>
    <w:rsid w:val="009260C1"/>
    <w:rsid w:val="009355A8"/>
    <w:rsid w:val="00935D8C"/>
    <w:rsid w:val="00937F1D"/>
    <w:rsid w:val="00940B89"/>
    <w:rsid w:val="009424A5"/>
    <w:rsid w:val="00944041"/>
    <w:rsid w:val="009468C3"/>
    <w:rsid w:val="009531D1"/>
    <w:rsid w:val="0095743E"/>
    <w:rsid w:val="00963075"/>
    <w:rsid w:val="00963EE9"/>
    <w:rsid w:val="0097032B"/>
    <w:rsid w:val="0097209D"/>
    <w:rsid w:val="00972855"/>
    <w:rsid w:val="00976C4D"/>
    <w:rsid w:val="00984D08"/>
    <w:rsid w:val="009922E0"/>
    <w:rsid w:val="009937B1"/>
    <w:rsid w:val="009A0946"/>
    <w:rsid w:val="009A116E"/>
    <w:rsid w:val="009A3DAF"/>
    <w:rsid w:val="009A4F9A"/>
    <w:rsid w:val="009B451D"/>
    <w:rsid w:val="009B54D7"/>
    <w:rsid w:val="009C053E"/>
    <w:rsid w:val="009C0C84"/>
    <w:rsid w:val="009C25CC"/>
    <w:rsid w:val="009C2C17"/>
    <w:rsid w:val="009C4A43"/>
    <w:rsid w:val="009D15C9"/>
    <w:rsid w:val="009D7F1E"/>
    <w:rsid w:val="009E1870"/>
    <w:rsid w:val="009E259B"/>
    <w:rsid w:val="009E2C97"/>
    <w:rsid w:val="009E3E0E"/>
    <w:rsid w:val="009E4A9E"/>
    <w:rsid w:val="009F23DC"/>
    <w:rsid w:val="009F5F85"/>
    <w:rsid w:val="009F66BD"/>
    <w:rsid w:val="009F76A3"/>
    <w:rsid w:val="00A005CD"/>
    <w:rsid w:val="00A01E97"/>
    <w:rsid w:val="00A0549F"/>
    <w:rsid w:val="00A171F8"/>
    <w:rsid w:val="00A232ED"/>
    <w:rsid w:val="00A27EAB"/>
    <w:rsid w:val="00A3066E"/>
    <w:rsid w:val="00A33D33"/>
    <w:rsid w:val="00A35F88"/>
    <w:rsid w:val="00A362E1"/>
    <w:rsid w:val="00A36906"/>
    <w:rsid w:val="00A40538"/>
    <w:rsid w:val="00A42635"/>
    <w:rsid w:val="00A45CD4"/>
    <w:rsid w:val="00A47C4A"/>
    <w:rsid w:val="00A61224"/>
    <w:rsid w:val="00A64D3D"/>
    <w:rsid w:val="00A65D37"/>
    <w:rsid w:val="00A67395"/>
    <w:rsid w:val="00A72270"/>
    <w:rsid w:val="00A726F8"/>
    <w:rsid w:val="00A73A62"/>
    <w:rsid w:val="00A75CE9"/>
    <w:rsid w:val="00A80BF5"/>
    <w:rsid w:val="00A850EF"/>
    <w:rsid w:val="00A8574F"/>
    <w:rsid w:val="00A96BD0"/>
    <w:rsid w:val="00AA5870"/>
    <w:rsid w:val="00AA6BF9"/>
    <w:rsid w:val="00AB3B46"/>
    <w:rsid w:val="00AB6528"/>
    <w:rsid w:val="00AB6D04"/>
    <w:rsid w:val="00AC0263"/>
    <w:rsid w:val="00AC5FD9"/>
    <w:rsid w:val="00AC71A1"/>
    <w:rsid w:val="00AD4B0E"/>
    <w:rsid w:val="00AD5DB7"/>
    <w:rsid w:val="00AD655B"/>
    <w:rsid w:val="00AE0D23"/>
    <w:rsid w:val="00AE1AF0"/>
    <w:rsid w:val="00AE3A43"/>
    <w:rsid w:val="00AE6952"/>
    <w:rsid w:val="00AE76E6"/>
    <w:rsid w:val="00AF542A"/>
    <w:rsid w:val="00AF5D52"/>
    <w:rsid w:val="00B000C8"/>
    <w:rsid w:val="00B00295"/>
    <w:rsid w:val="00B0217F"/>
    <w:rsid w:val="00B14148"/>
    <w:rsid w:val="00B1547E"/>
    <w:rsid w:val="00B1678A"/>
    <w:rsid w:val="00B21A2D"/>
    <w:rsid w:val="00B224EF"/>
    <w:rsid w:val="00B27827"/>
    <w:rsid w:val="00B32078"/>
    <w:rsid w:val="00B33209"/>
    <w:rsid w:val="00B34C0A"/>
    <w:rsid w:val="00B40760"/>
    <w:rsid w:val="00B41877"/>
    <w:rsid w:val="00B44B03"/>
    <w:rsid w:val="00B469AF"/>
    <w:rsid w:val="00B6411B"/>
    <w:rsid w:val="00B652E7"/>
    <w:rsid w:val="00B746AE"/>
    <w:rsid w:val="00B75335"/>
    <w:rsid w:val="00B7610C"/>
    <w:rsid w:val="00B77C34"/>
    <w:rsid w:val="00B81B4A"/>
    <w:rsid w:val="00B827B7"/>
    <w:rsid w:val="00B857AC"/>
    <w:rsid w:val="00B95649"/>
    <w:rsid w:val="00B9596D"/>
    <w:rsid w:val="00B96FE0"/>
    <w:rsid w:val="00BA0BFE"/>
    <w:rsid w:val="00BB25CB"/>
    <w:rsid w:val="00BB74D7"/>
    <w:rsid w:val="00BC0D27"/>
    <w:rsid w:val="00BC1944"/>
    <w:rsid w:val="00BC19AB"/>
    <w:rsid w:val="00BC274B"/>
    <w:rsid w:val="00BC3641"/>
    <w:rsid w:val="00BC606D"/>
    <w:rsid w:val="00BC73CF"/>
    <w:rsid w:val="00BD3C11"/>
    <w:rsid w:val="00BD4D67"/>
    <w:rsid w:val="00BD7890"/>
    <w:rsid w:val="00BE0AA5"/>
    <w:rsid w:val="00BE41E8"/>
    <w:rsid w:val="00BE4A9E"/>
    <w:rsid w:val="00BF103E"/>
    <w:rsid w:val="00BF20CD"/>
    <w:rsid w:val="00BF26EF"/>
    <w:rsid w:val="00BF311A"/>
    <w:rsid w:val="00BF7462"/>
    <w:rsid w:val="00C03393"/>
    <w:rsid w:val="00C15DB1"/>
    <w:rsid w:val="00C162F5"/>
    <w:rsid w:val="00C16B01"/>
    <w:rsid w:val="00C20383"/>
    <w:rsid w:val="00C20DAD"/>
    <w:rsid w:val="00C276F6"/>
    <w:rsid w:val="00C334DE"/>
    <w:rsid w:val="00C35692"/>
    <w:rsid w:val="00C41175"/>
    <w:rsid w:val="00C51068"/>
    <w:rsid w:val="00C6306C"/>
    <w:rsid w:val="00C64B7A"/>
    <w:rsid w:val="00C64E44"/>
    <w:rsid w:val="00C66246"/>
    <w:rsid w:val="00C711B5"/>
    <w:rsid w:val="00C73A87"/>
    <w:rsid w:val="00C76014"/>
    <w:rsid w:val="00C760EA"/>
    <w:rsid w:val="00C76F98"/>
    <w:rsid w:val="00C81CE9"/>
    <w:rsid w:val="00C839FA"/>
    <w:rsid w:val="00C90503"/>
    <w:rsid w:val="00C94908"/>
    <w:rsid w:val="00C94DA0"/>
    <w:rsid w:val="00C94E0B"/>
    <w:rsid w:val="00C9744A"/>
    <w:rsid w:val="00CA3C6E"/>
    <w:rsid w:val="00CA74AE"/>
    <w:rsid w:val="00CA7A51"/>
    <w:rsid w:val="00CB609D"/>
    <w:rsid w:val="00CB6B45"/>
    <w:rsid w:val="00CC79B8"/>
    <w:rsid w:val="00CC7EE2"/>
    <w:rsid w:val="00CD4484"/>
    <w:rsid w:val="00CD645D"/>
    <w:rsid w:val="00CD7355"/>
    <w:rsid w:val="00CE31E5"/>
    <w:rsid w:val="00CE3978"/>
    <w:rsid w:val="00CF2BD2"/>
    <w:rsid w:val="00CF4277"/>
    <w:rsid w:val="00CF4AD4"/>
    <w:rsid w:val="00CF5CA0"/>
    <w:rsid w:val="00CF7A69"/>
    <w:rsid w:val="00D02F97"/>
    <w:rsid w:val="00D042CD"/>
    <w:rsid w:val="00D05D9E"/>
    <w:rsid w:val="00D06A05"/>
    <w:rsid w:val="00D0739A"/>
    <w:rsid w:val="00D1040C"/>
    <w:rsid w:val="00D112B7"/>
    <w:rsid w:val="00D11E27"/>
    <w:rsid w:val="00D1433C"/>
    <w:rsid w:val="00D14B8C"/>
    <w:rsid w:val="00D221E8"/>
    <w:rsid w:val="00D32459"/>
    <w:rsid w:val="00D3357D"/>
    <w:rsid w:val="00D37142"/>
    <w:rsid w:val="00D40969"/>
    <w:rsid w:val="00D442AA"/>
    <w:rsid w:val="00D4469A"/>
    <w:rsid w:val="00D51063"/>
    <w:rsid w:val="00D515C5"/>
    <w:rsid w:val="00D53337"/>
    <w:rsid w:val="00D54B21"/>
    <w:rsid w:val="00D57729"/>
    <w:rsid w:val="00D603A1"/>
    <w:rsid w:val="00D60F91"/>
    <w:rsid w:val="00D61AE7"/>
    <w:rsid w:val="00D66550"/>
    <w:rsid w:val="00D66A6C"/>
    <w:rsid w:val="00D66F7A"/>
    <w:rsid w:val="00D73818"/>
    <w:rsid w:val="00D82F87"/>
    <w:rsid w:val="00D839AE"/>
    <w:rsid w:val="00D92823"/>
    <w:rsid w:val="00D933C8"/>
    <w:rsid w:val="00DB189F"/>
    <w:rsid w:val="00DB3E4B"/>
    <w:rsid w:val="00DB55F6"/>
    <w:rsid w:val="00DB6EFE"/>
    <w:rsid w:val="00DC0ECC"/>
    <w:rsid w:val="00DC1FD9"/>
    <w:rsid w:val="00DD0ABD"/>
    <w:rsid w:val="00DD1D56"/>
    <w:rsid w:val="00DD5004"/>
    <w:rsid w:val="00DD6D6F"/>
    <w:rsid w:val="00DE019D"/>
    <w:rsid w:val="00DE2148"/>
    <w:rsid w:val="00DE21AC"/>
    <w:rsid w:val="00DE4C65"/>
    <w:rsid w:val="00DE7740"/>
    <w:rsid w:val="00DE7BE2"/>
    <w:rsid w:val="00DE7E5E"/>
    <w:rsid w:val="00DF069E"/>
    <w:rsid w:val="00DF5093"/>
    <w:rsid w:val="00DF5907"/>
    <w:rsid w:val="00DF5E26"/>
    <w:rsid w:val="00DF6A43"/>
    <w:rsid w:val="00E0018A"/>
    <w:rsid w:val="00E1308E"/>
    <w:rsid w:val="00E20ADB"/>
    <w:rsid w:val="00E2310A"/>
    <w:rsid w:val="00E23FA5"/>
    <w:rsid w:val="00E30929"/>
    <w:rsid w:val="00E33CC9"/>
    <w:rsid w:val="00E35020"/>
    <w:rsid w:val="00E40432"/>
    <w:rsid w:val="00E4391A"/>
    <w:rsid w:val="00E4498F"/>
    <w:rsid w:val="00E56FD7"/>
    <w:rsid w:val="00E60B2A"/>
    <w:rsid w:val="00E61374"/>
    <w:rsid w:val="00E627B2"/>
    <w:rsid w:val="00E64B8B"/>
    <w:rsid w:val="00E65407"/>
    <w:rsid w:val="00E66337"/>
    <w:rsid w:val="00E677F3"/>
    <w:rsid w:val="00E75484"/>
    <w:rsid w:val="00E8113B"/>
    <w:rsid w:val="00E96B1E"/>
    <w:rsid w:val="00EA00BE"/>
    <w:rsid w:val="00EA0DCB"/>
    <w:rsid w:val="00EA5749"/>
    <w:rsid w:val="00EA7366"/>
    <w:rsid w:val="00EB059B"/>
    <w:rsid w:val="00EB1264"/>
    <w:rsid w:val="00EC0AB1"/>
    <w:rsid w:val="00EC11EC"/>
    <w:rsid w:val="00EC4A09"/>
    <w:rsid w:val="00EC4C80"/>
    <w:rsid w:val="00EC5A13"/>
    <w:rsid w:val="00ED38B0"/>
    <w:rsid w:val="00ED5830"/>
    <w:rsid w:val="00ED657A"/>
    <w:rsid w:val="00EE3100"/>
    <w:rsid w:val="00EE3982"/>
    <w:rsid w:val="00EE6E48"/>
    <w:rsid w:val="00EF42F9"/>
    <w:rsid w:val="00EF4BD5"/>
    <w:rsid w:val="00EF4E42"/>
    <w:rsid w:val="00F00D48"/>
    <w:rsid w:val="00F035B9"/>
    <w:rsid w:val="00F0479E"/>
    <w:rsid w:val="00F0769C"/>
    <w:rsid w:val="00F103A2"/>
    <w:rsid w:val="00F13297"/>
    <w:rsid w:val="00F261EB"/>
    <w:rsid w:val="00F269BB"/>
    <w:rsid w:val="00F312F9"/>
    <w:rsid w:val="00F36DBB"/>
    <w:rsid w:val="00F373DE"/>
    <w:rsid w:val="00F40B33"/>
    <w:rsid w:val="00F43CE5"/>
    <w:rsid w:val="00F467AF"/>
    <w:rsid w:val="00F51FF4"/>
    <w:rsid w:val="00F54D3F"/>
    <w:rsid w:val="00F55A42"/>
    <w:rsid w:val="00F6202C"/>
    <w:rsid w:val="00F63D8B"/>
    <w:rsid w:val="00F65940"/>
    <w:rsid w:val="00F734BD"/>
    <w:rsid w:val="00F7462B"/>
    <w:rsid w:val="00F77DF8"/>
    <w:rsid w:val="00F80ECF"/>
    <w:rsid w:val="00F820F3"/>
    <w:rsid w:val="00F847CF"/>
    <w:rsid w:val="00F9290D"/>
    <w:rsid w:val="00F92A6C"/>
    <w:rsid w:val="00F92DE6"/>
    <w:rsid w:val="00F931EF"/>
    <w:rsid w:val="00F97CA2"/>
    <w:rsid w:val="00FA4062"/>
    <w:rsid w:val="00FA583B"/>
    <w:rsid w:val="00FB2B37"/>
    <w:rsid w:val="00FB33E9"/>
    <w:rsid w:val="00FB37AF"/>
    <w:rsid w:val="00FB5D0B"/>
    <w:rsid w:val="00FB6D80"/>
    <w:rsid w:val="00FB77C6"/>
    <w:rsid w:val="00FC0B39"/>
    <w:rsid w:val="00FC3DD3"/>
    <w:rsid w:val="00FE5129"/>
    <w:rsid w:val="00FF0B76"/>
    <w:rsid w:val="00FF135C"/>
    <w:rsid w:val="00FF4B22"/>
    <w:rsid w:val="00FF6938"/>
    <w:rsid w:val="00FF6A6C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locked="1" w:semiHidden="1" w:uiPriority="99" w:unhideWhenUsed="1"/>
    <w:lsdException w:name="List 4" w:locked="1" w:semiHidden="1" w:uiPriority="99" w:unhideWhenUsed="1"/>
    <w:lsdException w:name="List 5" w:locked="1" w:semiHidden="1" w:uiPriority="99" w:unhideWhenUsed="1"/>
    <w:lsdException w:name="Title" w:locked="1" w:uiPriority="10" w:qFormat="1"/>
    <w:lsdException w:name="Default Paragraph Font" w:locked="1" w:semiHidden="1" w:uiPriority="1" w:unhideWhenUsed="1"/>
    <w:lsdException w:name="Body Text Indent" w:locked="1" w:semiHidden="1" w:uiPriority="99" w:unhideWhenUsed="1"/>
    <w:lsdException w:name="Subtitle" w:locked="1" w:uiPriority="11" w:qFormat="1"/>
    <w:lsdException w:name="Salutation" w:locked="1" w:semiHidden="1" w:uiPriority="99" w:unhideWhenUsed="1"/>
    <w:lsdException w:name="Date" w:locked="1" w:semiHidden="1" w:uiPriority="99" w:unhideWhenUsed="1"/>
    <w:lsdException w:name="Body Text First Indent" w:locked="1" w:semiHidden="1" w:uiPriority="99" w:unhideWhenUsed="1"/>
    <w:lsdException w:name="Strong" w:locked="1" w:uiPriority="22" w:qFormat="1"/>
    <w:lsdException w:name="Emphasis" w:locked="1" w:uiPriority="20" w:qFormat="1"/>
    <w:lsdException w:name="HTML Preformatted" w:locked="1" w:semiHidden="1" w:uiPriority="99" w:unhideWhenUsed="1"/>
    <w:lsdException w:name="HTML Typewriter" w:locked="1" w:semiHidden="1" w:uiPriority="99" w:unhideWhenUsed="1"/>
    <w:lsdException w:name="Normal Table" w:locked="1" w:semiHidden="1" w:uiPriority="99" w:unhideWhenUsed="1"/>
    <w:lsdException w:name="No List" w:locked="1" w:semiHidden="1" w:uiPriority="99" w:unhideWhenUsed="1"/>
    <w:lsdException w:name="Outline List 1" w:locked="1" w:semiHidden="1" w:uiPriority="99" w:unhideWhenUsed="1"/>
    <w:lsdException w:name="Outline List 2" w:locked="1" w:semiHidden="1" w:uiPriority="99" w:unhideWhenUsed="1"/>
    <w:lsdException w:name="Outline List 3" w:locked="1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locked="1" w:semiHidden="1" w:uiPriority="99" w:unhideWhenUsed="1"/>
    <w:lsdException w:name="Table Grid" w:locked="1" w:uiPriority="59"/>
    <w:lsdException w:name="Table Theme" w:locked="1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113B"/>
    <w:rPr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A3DAF"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A3DAF"/>
    <w:pPr>
      <w:keepNext/>
      <w:outlineLvl w:val="1"/>
    </w:pPr>
    <w:rPr>
      <w:b/>
      <w:bCs/>
      <w:i/>
      <w:iCs/>
      <w:sz w:val="24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A3DAF"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A3DAF"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A3DAF"/>
    <w:pPr>
      <w:keepNext/>
      <w:ind w:left="-567" w:right="-483" w:firstLine="567"/>
      <w:jc w:val="both"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A3DAF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A3DAF"/>
    <w:pPr>
      <w:keepNext/>
      <w:jc w:val="both"/>
      <w:outlineLvl w:val="6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A3DAF"/>
    <w:rPr>
      <w:rFonts w:ascii="Cambria" w:hAnsi="Cambria" w:cs="Times New Roman"/>
      <w:b/>
      <w:kern w:val="32"/>
      <w:sz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A3DAF"/>
    <w:rPr>
      <w:rFonts w:ascii="Cambria" w:hAnsi="Cambria" w:cs="Times New Roman"/>
      <w:b/>
      <w:i/>
      <w:sz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A3DAF"/>
    <w:rPr>
      <w:rFonts w:ascii="Cambria" w:hAnsi="Cambria" w:cs="Times New Roman"/>
      <w:b/>
      <w:sz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A3DAF"/>
    <w:rPr>
      <w:rFonts w:ascii="Calibri" w:hAnsi="Calibri" w:cs="Times New Roman"/>
      <w:b/>
      <w:sz w:val="2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A3DAF"/>
    <w:rPr>
      <w:rFonts w:ascii="Calibri" w:hAnsi="Calibri" w:cs="Times New Roman"/>
      <w:b/>
      <w:i/>
      <w:sz w:val="26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A3DAF"/>
    <w:rPr>
      <w:rFonts w:ascii="Calibri" w:hAnsi="Calibri" w:cs="Times New Roman"/>
      <w:b/>
      <w:sz w:val="22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A3DAF"/>
    <w:rPr>
      <w:rFonts w:ascii="Calibri" w:hAnsi="Calibri" w:cs="Times New Roman"/>
      <w:sz w:val="24"/>
      <w:lang w:eastAsia="ru-RU"/>
    </w:rPr>
  </w:style>
  <w:style w:type="paragraph" w:styleId="BlockText">
    <w:name w:val="Block Text"/>
    <w:basedOn w:val="Normal"/>
    <w:uiPriority w:val="99"/>
    <w:rsid w:val="009A3DAF"/>
    <w:pPr>
      <w:ind w:left="5103" w:right="-1192"/>
    </w:pPr>
    <w:rPr>
      <w:b/>
      <w:bCs/>
      <w:sz w:val="28"/>
    </w:rPr>
  </w:style>
  <w:style w:type="paragraph" w:styleId="BodyText2">
    <w:name w:val="Body Text 2"/>
    <w:basedOn w:val="Normal"/>
    <w:link w:val="BodyText2Char"/>
    <w:uiPriority w:val="99"/>
    <w:rsid w:val="009A3DAF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A3DAF"/>
    <w:rPr>
      <w:rFonts w:cs="Times New Roman"/>
      <w:lang w:eastAsia="ru-RU"/>
    </w:rPr>
  </w:style>
  <w:style w:type="paragraph" w:styleId="Header">
    <w:name w:val="header"/>
    <w:basedOn w:val="Normal"/>
    <w:link w:val="HeaderChar"/>
    <w:uiPriority w:val="99"/>
    <w:rsid w:val="009A3DA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A3DAF"/>
    <w:rPr>
      <w:rFonts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9A3DA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A3DAF"/>
    <w:rPr>
      <w:rFonts w:cs="Times New Roman"/>
      <w:lang w:eastAsia="ru-RU"/>
    </w:rPr>
  </w:style>
  <w:style w:type="paragraph" w:styleId="BodyText">
    <w:name w:val="Body Text"/>
    <w:basedOn w:val="Normal"/>
    <w:link w:val="BodyTextChar"/>
    <w:uiPriority w:val="99"/>
    <w:rsid w:val="009A3DAF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A3DAF"/>
    <w:rPr>
      <w:rFonts w:cs="Times New Roman"/>
      <w:lang w:eastAsia="ru-RU"/>
    </w:rPr>
  </w:style>
  <w:style w:type="paragraph" w:styleId="Title">
    <w:name w:val="Title"/>
    <w:basedOn w:val="Normal"/>
    <w:link w:val="TitleChar"/>
    <w:uiPriority w:val="99"/>
    <w:qFormat/>
    <w:rsid w:val="009A3DAF"/>
    <w:pPr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9A3DAF"/>
    <w:rPr>
      <w:rFonts w:ascii="Cambria" w:hAnsi="Cambria" w:cs="Times New Roman"/>
      <w:b/>
      <w:kern w:val="28"/>
      <w:sz w:val="32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9A3DAF"/>
    <w:pPr>
      <w:ind w:right="-30" w:firstLine="567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A3DAF"/>
    <w:rPr>
      <w:rFonts w:cs="Times New Roman"/>
      <w:lang w:eastAsia="ru-RU"/>
    </w:rPr>
  </w:style>
  <w:style w:type="paragraph" w:customStyle="1" w:styleId="a">
    <w:name w:val="Знак Знак"/>
    <w:basedOn w:val="Normal"/>
    <w:uiPriority w:val="99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Normal"/>
    <w:uiPriority w:val="99"/>
    <w:rsid w:val="00013B20"/>
    <w:rPr>
      <w:rFonts w:ascii="Verdana" w:hAnsi="Verdana" w:cs="Verdana"/>
      <w:lang w:val="en-US" w:eastAsia="en-US"/>
    </w:rPr>
  </w:style>
  <w:style w:type="character" w:styleId="PageNumber">
    <w:name w:val="page number"/>
    <w:basedOn w:val="DefaultParagraphFont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Normal"/>
    <w:uiPriority w:val="99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Normal"/>
    <w:uiPriority w:val="99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Normal"/>
    <w:uiPriority w:val="99"/>
    <w:rsid w:val="00BF20CD"/>
    <w:rPr>
      <w:rFonts w:ascii="Verdana" w:hAnsi="Verdana" w:cs="Verdana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410CDB"/>
    <w:rPr>
      <w:rFonts w:ascii="Verdana" w:hAnsi="Verdana" w:cs="Verdana"/>
      <w:lang w:val="en-US" w:eastAsia="en-US"/>
    </w:rPr>
  </w:style>
  <w:style w:type="paragraph" w:customStyle="1" w:styleId="a1">
    <w:name w:val="Знак"/>
    <w:basedOn w:val="Normal"/>
    <w:uiPriority w:val="99"/>
    <w:rsid w:val="00486416"/>
    <w:rPr>
      <w:rFonts w:ascii="Verdana" w:hAnsi="Verdana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A3DAF"/>
    <w:rPr>
      <w:rFonts w:ascii="Tahoma" w:hAnsi="Tahoma" w:cs="Times New Roman"/>
      <w:sz w:val="16"/>
      <w:lang w:eastAsia="ru-RU"/>
    </w:rPr>
  </w:style>
  <w:style w:type="paragraph" w:customStyle="1" w:styleId="CharCharCharChar3">
    <w:name w:val="Char Знак Знак Char Знак Знак Char Знак Знак Char Знак Знак Знак"/>
    <w:basedOn w:val="Normal"/>
    <w:uiPriority w:val="99"/>
    <w:rsid w:val="00F467AF"/>
    <w:rPr>
      <w:rFonts w:ascii="Verdana" w:hAnsi="Verdana" w:cs="Verdana"/>
      <w:lang w:val="en-US" w:eastAsia="en-US"/>
    </w:rPr>
  </w:style>
  <w:style w:type="paragraph" w:styleId="NormalWeb">
    <w:name w:val="Normal (Web)"/>
    <w:basedOn w:val="Normal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Normal"/>
    <w:next w:val="Normal"/>
    <w:uiPriority w:val="99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2">
    <w:name w:val="Нормальний текст"/>
    <w:basedOn w:val="Normal"/>
    <w:uiPriority w:val="99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">
    <w:name w:val="Знак Знак Знак1 Знак"/>
    <w:basedOn w:val="Normal"/>
    <w:uiPriority w:val="99"/>
    <w:rsid w:val="008F00FE"/>
    <w:rPr>
      <w:rFonts w:ascii="Verdana" w:hAnsi="Verdana" w:cs="Verdana"/>
      <w:lang w:val="en-US" w:eastAsia="en-US"/>
    </w:rPr>
  </w:style>
  <w:style w:type="paragraph" w:customStyle="1" w:styleId="a3">
    <w:name w:val="Установа"/>
    <w:basedOn w:val="Normal"/>
    <w:uiPriority w:val="99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ListParagraph">
    <w:name w:val="List Paragraph"/>
    <w:basedOn w:val="Normal"/>
    <w:uiPriority w:val="99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0">
    <w:name w:val="Знак Знак Знак Знак Знак Знак Знак Знак Знак Знак Знак Знак Знак Знак1 Знак"/>
    <w:basedOn w:val="Normal"/>
    <w:uiPriority w:val="99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Normal"/>
    <w:uiPriority w:val="99"/>
    <w:rsid w:val="00402CC0"/>
    <w:rPr>
      <w:rFonts w:ascii="Verdana" w:hAnsi="Verdana" w:cs="Verdana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A3DAF"/>
    <w:rPr>
      <w:rFonts w:ascii="Tahoma" w:hAnsi="Tahoma" w:cs="Times New Roman"/>
      <w:sz w:val="16"/>
      <w:lang w:eastAsia="ru-RU"/>
    </w:rPr>
  </w:style>
  <w:style w:type="table" w:styleId="TableGrid">
    <w:name w:val="Table Grid"/>
    <w:basedOn w:val="TableNormal"/>
    <w:uiPriority w:val="99"/>
    <w:rsid w:val="007573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19120E"/>
    <w:rPr>
      <w:rFonts w:cs="Times New Roman"/>
      <w:color w:val="0000FF"/>
      <w:u w:val="single"/>
    </w:rPr>
  </w:style>
  <w:style w:type="character" w:customStyle="1" w:styleId="x25">
    <w:name w:val="x25"/>
    <w:uiPriority w:val="99"/>
    <w:rsid w:val="003A52A3"/>
  </w:style>
  <w:style w:type="paragraph" w:customStyle="1" w:styleId="11">
    <w:name w:val="Знак Знак1 Знак Знак"/>
    <w:basedOn w:val="Normal"/>
    <w:uiPriority w:val="99"/>
    <w:rsid w:val="00263AD9"/>
    <w:rPr>
      <w:rFonts w:ascii="Verdana" w:hAnsi="Verdana" w:cs="Verdana"/>
      <w:lang w:val="en-US" w:eastAsia="en-US"/>
    </w:rPr>
  </w:style>
  <w:style w:type="character" w:styleId="FootnoteReference">
    <w:name w:val="footnote reference"/>
    <w:basedOn w:val="DefaultParagraphFont"/>
    <w:uiPriority w:val="99"/>
    <w:rsid w:val="001A7995"/>
    <w:rPr>
      <w:rFonts w:cs="Times New Roman"/>
      <w:vertAlign w:val="superscript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1A7995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1A7995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1A7995"/>
    <w:rPr>
      <w:rFonts w:cs="Times New Roman"/>
      <w:sz w:val="30"/>
      <w:szCs w:val="30"/>
      <w:shd w:val="clear" w:color="auto" w:fill="FFFFFF"/>
    </w:rPr>
  </w:style>
  <w:style w:type="character" w:customStyle="1" w:styleId="7">
    <w:name w:val="Основной текст (7)_"/>
    <w:basedOn w:val="DefaultParagraphFont"/>
    <w:link w:val="70"/>
    <w:uiPriority w:val="99"/>
    <w:locked/>
    <w:rsid w:val="001A7995"/>
    <w:rPr>
      <w:rFonts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DefaultParagraphFont"/>
    <w:link w:val="80"/>
    <w:uiPriority w:val="99"/>
    <w:locked/>
    <w:rsid w:val="001A7995"/>
    <w:rPr>
      <w:rFonts w:ascii="Century Gothic" w:eastAsia="Times New Roman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DefaultParagraphFont"/>
    <w:link w:val="90"/>
    <w:uiPriority w:val="99"/>
    <w:locked/>
    <w:rsid w:val="001A7995"/>
    <w:rPr>
      <w:rFonts w:cs="Times New Roman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0">
    <w:name w:val="Основной текст (5)"/>
    <w:basedOn w:val="Normal"/>
    <w:link w:val="5"/>
    <w:uiPriority w:val="99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0">
    <w:name w:val="Основной текст (6)"/>
    <w:basedOn w:val="Normal"/>
    <w:link w:val="6"/>
    <w:uiPriority w:val="99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0">
    <w:name w:val="Основной текст (7)"/>
    <w:basedOn w:val="Normal"/>
    <w:link w:val="7"/>
    <w:uiPriority w:val="99"/>
    <w:rsid w:val="001A7995"/>
    <w:pPr>
      <w:widowControl w:val="0"/>
      <w:shd w:val="clear" w:color="auto" w:fill="FFFFFF"/>
      <w:spacing w:before="300" w:after="720" w:line="24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Normal"/>
    <w:link w:val="8"/>
    <w:uiPriority w:val="99"/>
    <w:rsid w:val="001A7995"/>
    <w:pPr>
      <w:widowControl w:val="0"/>
      <w:shd w:val="clear" w:color="auto" w:fill="FFFFFF"/>
      <w:spacing w:before="720" w:line="240" w:lineRule="atLeast"/>
      <w:jc w:val="both"/>
    </w:pPr>
    <w:rPr>
      <w:rFonts w:ascii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Normal"/>
    <w:link w:val="9"/>
    <w:uiPriority w:val="99"/>
    <w:rsid w:val="001A7995"/>
    <w:pPr>
      <w:widowControl w:val="0"/>
      <w:shd w:val="clear" w:color="auto" w:fill="FFFFFF"/>
      <w:spacing w:after="480" w:line="240" w:lineRule="atLeast"/>
      <w:jc w:val="center"/>
    </w:pPr>
    <w:rPr>
      <w:sz w:val="16"/>
      <w:szCs w:val="16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rsid w:val="001A7995"/>
    <w:rPr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A7995"/>
    <w:rPr>
      <w:rFonts w:cs="Times New Roman"/>
      <w:lang w:val="ru-RU" w:eastAsia="ru-RU"/>
    </w:rPr>
  </w:style>
  <w:style w:type="character" w:styleId="CommentReference">
    <w:name w:val="annotation reference"/>
    <w:basedOn w:val="DefaultParagraphFont"/>
    <w:uiPriority w:val="99"/>
    <w:rsid w:val="001A799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A7995"/>
    <w:pPr>
      <w:jc w:val="both"/>
    </w:pPr>
    <w:rPr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1A7995"/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0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1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0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0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</Pages>
  <Words>924</Words>
  <Characters>527</Characters>
  <Application>Microsoft Office Outlook</Application>
  <DocSecurity>0</DocSecurity>
  <Lines>0</Lines>
  <Paragraphs>0</Paragraphs>
  <ScaleCrop>false</ScaleCrop>
  <Company>DPA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Гаврильчик</dc:creator>
  <cp:keywords/>
  <dc:description/>
  <cp:lastModifiedBy>Admin</cp:lastModifiedBy>
  <cp:revision>9</cp:revision>
  <cp:lastPrinted>2026-07-24T12:43:00Z</cp:lastPrinted>
  <dcterms:created xsi:type="dcterms:W3CDTF">2026-07-24T11:39:00Z</dcterms:created>
  <dcterms:modified xsi:type="dcterms:W3CDTF">2026-08-17T10:44:00Z</dcterms:modified>
</cp:coreProperties>
</file>